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F721F" w14:textId="77777777" w:rsidR="00F47D02" w:rsidRPr="007E5C02" w:rsidRDefault="00F47D02">
      <w:r w:rsidRPr="007E5C02">
        <w:rPr>
          <w:noProof/>
          <w:lang w:bidi="en-GB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4F51D566" wp14:editId="1174785C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585720" cy="9358630"/>
                <wp:effectExtent l="0" t="0" r="2540" b="825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720" cy="9358630"/>
                          <a:chOff x="0" y="0"/>
                          <a:chExt cx="2585720" cy="9358630"/>
                        </a:xfrm>
                      </wpg:grpSpPr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548640" y="0"/>
                            <a:ext cx="960120" cy="1755648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" descr="Side panel accent box"/>
                        <wps:cNvSpPr>
                          <a:spLocks/>
                        </wps:cNvSpPr>
                        <wps:spPr bwMode="auto">
                          <a:xfrm>
                            <a:off x="0" y="2133600"/>
                            <a:ext cx="2585720" cy="7225030"/>
                          </a:xfrm>
                          <a:custGeom>
                            <a:avLst/>
                            <a:gdLst>
                              <a:gd name="T0" fmla="*/ 0 w 4077"/>
                              <a:gd name="T1" fmla="*/ 11388 h 11389"/>
                              <a:gd name="T2" fmla="*/ 4076 w 4077"/>
                              <a:gd name="T3" fmla="*/ 11388 h 11389"/>
                              <a:gd name="T4" fmla="*/ 4076 w 4077"/>
                              <a:gd name="T5" fmla="*/ 0 h 11389"/>
                              <a:gd name="T6" fmla="*/ 0 w 4077"/>
                              <a:gd name="T7" fmla="*/ 0 h 11389"/>
                              <a:gd name="T8" fmla="*/ 0 w 4077"/>
                              <a:gd name="T9" fmla="*/ 11388 h 113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77" h="11389">
                                <a:moveTo>
                                  <a:pt x="0" y="11388"/>
                                </a:moveTo>
                                <a:lnTo>
                                  <a:pt x="4076" y="11388"/>
                                </a:lnTo>
                                <a:lnTo>
                                  <a:pt x="4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33300</wp14:pctWidth>
                </wp14:sizeRelH>
                <wp14:sizeRelV relativeFrom="page">
                  <wp14:pctHeight>93100</wp14:pctHeight>
                </wp14:sizeRelV>
              </wp:anchor>
            </w:drawing>
          </mc:Choice>
          <mc:Fallback>
            <w:pict>
              <v:group w14:anchorId="013036C8" id="Group 2" o:spid="_x0000_s1026" alt="&quot;&quot;" style="position:absolute;margin-left:0;margin-top:-36pt;width:203.6pt;height:736.9pt;z-index:-251657216;mso-width-percent:333;mso-height-percent:931;mso-position-horizont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">
  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  <v:path arrowok="t" o:connecttype="custom" o:connectlocs="0,1755648;959482,1755648;959482,0;0,0;0,1755648" o:connectangles="0,0,0,0,0"/>
                </v:shape>
  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  <v:path arrowok="t" o:connecttype="custom" o:connectlocs="0,7224396;2585086,7224396;2585086,0;0,0;0,7224396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747"/>
        <w:gridCol w:w="1304"/>
        <w:gridCol w:w="356"/>
        <w:gridCol w:w="1921"/>
        <w:gridCol w:w="174"/>
        <w:gridCol w:w="609"/>
        <w:gridCol w:w="4336"/>
        <w:gridCol w:w="19"/>
      </w:tblGrid>
      <w:tr w:rsidR="0085363C" w:rsidRPr="007E5C02" w14:paraId="47036F6B" w14:textId="77777777" w:rsidTr="00C75B47">
        <w:trPr>
          <w:trHeight w:val="1143"/>
          <w:jc w:val="center"/>
        </w:trPr>
        <w:tc>
          <w:tcPr>
            <w:tcW w:w="1800" w:type="dxa"/>
          </w:tcPr>
          <w:p w14:paraId="4749D266" w14:textId="06CC483F" w:rsidR="0085363C" w:rsidRPr="007E5C02" w:rsidRDefault="0085363C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</w:p>
        </w:tc>
        <w:tc>
          <w:tcPr>
            <w:tcW w:w="9000" w:type="dxa"/>
            <w:gridSpan w:val="7"/>
          </w:tcPr>
          <w:p w14:paraId="7619634D" w14:textId="11F77DD1" w:rsidR="0085363C" w:rsidRPr="007E5C02" w:rsidRDefault="00A842C5" w:rsidP="008954EF">
            <w:pPr>
              <w:pStyle w:val="Title"/>
            </w:pPr>
            <w:r>
              <w:t>Katie Light</w:t>
            </w:r>
            <w:r w:rsidR="0085363C" w:rsidRPr="007E5C02">
              <w:rPr>
                <w:lang w:bidi="en-GB"/>
              </w:rPr>
              <w:br/>
            </w:r>
          </w:p>
        </w:tc>
      </w:tr>
      <w:tr w:rsidR="0085363C" w:rsidRPr="007E5C02" w14:paraId="59277D34" w14:textId="77777777" w:rsidTr="00C75B47">
        <w:trPr>
          <w:trHeight w:val="1206"/>
          <w:jc w:val="center"/>
        </w:trPr>
        <w:tc>
          <w:tcPr>
            <w:tcW w:w="1800" w:type="dxa"/>
          </w:tcPr>
          <w:p w14:paraId="69D62BD1" w14:textId="77777777" w:rsidR="0085363C" w:rsidRPr="007E5C02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7"/>
          </w:tcPr>
          <w:p w14:paraId="585BE9DC" w14:textId="77777777" w:rsidR="0085363C" w:rsidRPr="007E5C02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7E5C02" w14:paraId="0C70D615" w14:textId="77777777" w:rsidTr="00F079F2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14:paraId="3ED5DD73" w14:textId="77777777" w:rsidR="00991FC6" w:rsidRDefault="00991FC6" w:rsidP="00F079F2">
            <w:pPr>
              <w:pStyle w:val="Whitetext"/>
              <w:rPr>
                <w:rFonts w:ascii="Times" w:hAnsi="Times"/>
              </w:rPr>
            </w:pPr>
          </w:p>
          <w:p w14:paraId="6EA35593" w14:textId="19ADE278" w:rsidR="00F079F2" w:rsidRPr="009455F2" w:rsidRDefault="009455F2" w:rsidP="00F079F2">
            <w:pPr>
              <w:pStyle w:val="Whitetext"/>
            </w:pPr>
            <w:r w:rsidRPr="009455F2">
              <w:rPr>
                <w:rFonts w:ascii="Times" w:hAnsi="Times"/>
              </w:rPr>
              <w:t xml:space="preserve">As a </w:t>
            </w:r>
            <w:r w:rsidR="002B4A15">
              <w:rPr>
                <w:rFonts w:ascii="Times" w:hAnsi="Times"/>
              </w:rPr>
              <w:t>soon to be</w:t>
            </w:r>
            <w:r w:rsidRPr="009455F2">
              <w:rPr>
                <w:rFonts w:ascii="Times" w:hAnsi="Times"/>
              </w:rPr>
              <w:t xml:space="preserve"> graduate, I am looking to gain experience in the writing, publishing and journalistic industry.</w:t>
            </w:r>
            <w:r>
              <w:rPr>
                <w:rFonts w:ascii="Times" w:hAnsi="Times"/>
              </w:rPr>
              <w:t xml:space="preserve"> Furthermore, I am interested in Humanitarian </w:t>
            </w:r>
            <w:r w:rsidR="002B4A15">
              <w:rPr>
                <w:rFonts w:ascii="Times" w:hAnsi="Times"/>
              </w:rPr>
              <w:t xml:space="preserve">and charity </w:t>
            </w:r>
            <w:r>
              <w:rPr>
                <w:rFonts w:ascii="Times" w:hAnsi="Times"/>
              </w:rPr>
              <w:t>work, as I am currently fundriaising for the Equal Rights Trust.</w:t>
            </w:r>
            <w:r w:rsidRPr="009455F2">
              <w:rPr>
                <w:rFonts w:ascii="Times" w:hAnsi="Times"/>
              </w:rPr>
              <w:t xml:space="preserve"> </w:t>
            </w:r>
          </w:p>
          <w:p w14:paraId="0B16D6DA" w14:textId="29160A47" w:rsidR="00F079F2" w:rsidRPr="007E5C02" w:rsidRDefault="00F079F2" w:rsidP="00F079F2">
            <w:pPr>
              <w:pStyle w:val="Heading2Alt"/>
            </w:pPr>
            <w:r w:rsidRPr="007E5C02">
              <w:rPr>
                <w:noProof/>
                <w:sz w:val="16"/>
                <w:lang w:bidi="en-GB"/>
              </w:rPr>
              <w:drawing>
                <wp:inline distT="0" distB="0" distL="0" distR="0" wp14:anchorId="2A5577D9" wp14:editId="2BE390D5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5C02">
              <w:rPr>
                <w:sz w:val="16"/>
                <w:lang w:bidi="en-GB"/>
              </w:rPr>
              <w:tab/>
            </w:r>
            <w:r w:rsidRPr="007E5C02">
              <w:rPr>
                <w:b/>
                <w:lang w:bidi="en-GB"/>
              </w:rPr>
              <w:t>ADDRESS</w:t>
            </w:r>
            <w:r w:rsidRPr="007E5C02">
              <w:rPr>
                <w:b/>
                <w:lang w:bidi="en-GB"/>
              </w:rPr>
              <w:br/>
            </w:r>
            <w:r w:rsidR="00A842C5">
              <w:t>79 High Kingsdown, Bristol, BS2 8ER</w:t>
            </w:r>
          </w:p>
          <w:p w14:paraId="063D12C9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7006553A" w14:textId="0A60E24B" w:rsidR="00F079F2" w:rsidRPr="007E5C02" w:rsidRDefault="00F079F2" w:rsidP="00F079F2">
            <w:pPr>
              <w:pStyle w:val="Heading2Alt"/>
              <w:rPr>
                <w:sz w:val="16"/>
              </w:rPr>
            </w:pPr>
            <w:r w:rsidRPr="007E5C02">
              <w:rPr>
                <w:noProof/>
                <w:sz w:val="16"/>
                <w:lang w:bidi="en-GB"/>
              </w:rPr>
              <w:drawing>
                <wp:inline distT="0" distB="0" distL="0" distR="0" wp14:anchorId="5437FC6A" wp14:editId="02DB61D4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5C02">
              <w:rPr>
                <w:b/>
                <w:lang w:bidi="en-GB"/>
              </w:rPr>
              <w:tab/>
              <w:t>PHONE</w:t>
            </w:r>
            <w:r w:rsidRPr="007E5C02">
              <w:rPr>
                <w:b/>
                <w:lang w:bidi="en-GB"/>
              </w:rPr>
              <w:br/>
            </w:r>
            <w:r w:rsidR="00A842C5">
              <w:rPr>
                <w:sz w:val="16"/>
              </w:rPr>
              <w:t xml:space="preserve">07503 943129 </w:t>
            </w:r>
          </w:p>
          <w:p w14:paraId="3E00725B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322FD045" w14:textId="2C968FF2" w:rsidR="00F079F2" w:rsidRPr="007E5C02" w:rsidRDefault="00F079F2" w:rsidP="00F079F2">
            <w:pPr>
              <w:pStyle w:val="Heading2Alt"/>
              <w:rPr>
                <w:sz w:val="14"/>
              </w:rPr>
            </w:pPr>
            <w:r w:rsidRPr="007E5C02">
              <w:rPr>
                <w:noProof/>
                <w:lang w:bidi="en-GB"/>
              </w:rPr>
              <w:drawing>
                <wp:inline distT="0" distB="0" distL="0" distR="0" wp14:anchorId="3544A409" wp14:editId="2555B295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5C02">
              <w:rPr>
                <w:sz w:val="14"/>
                <w:lang w:bidi="en-GB"/>
              </w:rPr>
              <w:tab/>
            </w:r>
            <w:r w:rsidRPr="007E5C02">
              <w:rPr>
                <w:b/>
                <w:lang w:bidi="en-GB"/>
              </w:rPr>
              <w:t>EMAIL</w:t>
            </w:r>
            <w:r w:rsidRPr="007E5C02">
              <w:rPr>
                <w:b/>
                <w:lang w:bidi="en-GB"/>
              </w:rPr>
              <w:br/>
            </w:r>
            <w:r w:rsidR="00A842C5">
              <w:rPr>
                <w:sz w:val="14"/>
              </w:rPr>
              <w:t>KJL5480@gmail.com</w:t>
            </w:r>
          </w:p>
          <w:p w14:paraId="6F55BE48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15B8EB39" w14:textId="77A10B76" w:rsidR="00F079F2" w:rsidRDefault="00F079F2" w:rsidP="00F079F2">
            <w:pPr>
              <w:pStyle w:val="Heading2Alt"/>
            </w:pPr>
            <w:r w:rsidRPr="007E5C02">
              <w:rPr>
                <w:noProof/>
                <w:lang w:bidi="en-GB"/>
              </w:rPr>
              <w:drawing>
                <wp:inline distT="0" distB="0" distL="0" distR="0" wp14:anchorId="63B0C948" wp14:editId="1026B01E">
                  <wp:extent cx="203200" cy="203200"/>
                  <wp:effectExtent l="0" t="0" r="6350" b="6350"/>
                  <wp:docPr id="38" name="Picture 38" descr="world wide web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5C02">
              <w:rPr>
                <w:b/>
                <w:lang w:bidi="en-GB"/>
              </w:rPr>
              <w:tab/>
              <w:t>WEBSITE</w:t>
            </w:r>
            <w:r w:rsidRPr="007E5C02">
              <w:rPr>
                <w:b/>
                <w:lang w:bidi="en-GB"/>
              </w:rPr>
              <w:br/>
            </w:r>
            <w:r w:rsidR="00A842C5">
              <w:t xml:space="preserve">For further information about myself, please take a look at my LinkedIn: </w:t>
            </w:r>
            <w:r w:rsidR="00A842C5" w:rsidRPr="00A842C5">
              <w:t>https://www.linkedin.com/in/katie-light-661a0620a/</w:t>
            </w:r>
          </w:p>
          <w:p w14:paraId="4771BA7B" w14:textId="37676C77" w:rsidR="00A842C5" w:rsidRPr="00A842C5" w:rsidRDefault="00A842C5" w:rsidP="00A842C5"/>
        </w:tc>
        <w:tc>
          <w:tcPr>
            <w:tcW w:w="360" w:type="dxa"/>
          </w:tcPr>
          <w:p w14:paraId="710BD0EE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6D5B28E7" w14:textId="77777777" w:rsidR="00F079F2" w:rsidRPr="007E5C02" w:rsidRDefault="00F079F2" w:rsidP="00F079F2">
            <w:pPr>
              <w:pStyle w:val="Heading1"/>
            </w:pPr>
            <w:r w:rsidRPr="007E5C02">
              <w:rPr>
                <w:lang w:bidi="en-GB"/>
              </w:rPr>
              <w:t>EXPERIENCE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5D3D1C3A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7E5C02" w14:paraId="49931FCA" w14:textId="77777777" w:rsidTr="00F079F2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14:paraId="5FD1A484" w14:textId="77777777" w:rsidR="00F079F2" w:rsidRPr="007E5C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08A14156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2D542A81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10EF5B6D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7E5C02" w14:paraId="4FC30343" w14:textId="77777777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2C377541" w14:textId="77777777" w:rsidR="00F079F2" w:rsidRPr="007E5C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669A1587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7DC54889" w14:textId="19CB991D" w:rsidR="00BD577D" w:rsidRPr="00BD577D" w:rsidRDefault="00BD577D" w:rsidP="00F079F2">
            <w:pPr>
              <w:pStyle w:val="JobDescription"/>
              <w:rPr>
                <w:b/>
                <w:bCs/>
              </w:rPr>
            </w:pPr>
            <w:r w:rsidRPr="00BD577D">
              <w:rPr>
                <w:b/>
                <w:bCs/>
              </w:rPr>
              <w:t xml:space="preserve">Holocaust Educational Trust Regional Ambassador (March 2022 – </w:t>
            </w:r>
            <w:r w:rsidR="00A36E7A">
              <w:rPr>
                <w:b/>
                <w:bCs/>
              </w:rPr>
              <w:t>P</w:t>
            </w:r>
            <w:r w:rsidRPr="00BD577D">
              <w:rPr>
                <w:b/>
                <w:bCs/>
              </w:rPr>
              <w:t>resent)</w:t>
            </w:r>
          </w:p>
          <w:p w14:paraId="51F6BCF0" w14:textId="77D914E7" w:rsidR="00BD577D" w:rsidRDefault="00BD577D" w:rsidP="00F079F2">
            <w:pPr>
              <w:pStyle w:val="JobDescription"/>
            </w:pPr>
            <w:r>
              <w:t>Within this role, I facilitate events to make sure that we, collectively, remember the Holocaust. An example of this is in 2022, I helped coordinate an event at Bristol City Hall. This event was for Sixth Form students and involved Holocaust Survivor, John Dobai, and the Bristol Mayor, Marvin Rees.</w:t>
            </w:r>
          </w:p>
          <w:p w14:paraId="2A5EFC43" w14:textId="0C13541A" w:rsidR="00BD577D" w:rsidRDefault="00BD577D" w:rsidP="00F079F2">
            <w:pPr>
              <w:pStyle w:val="JobDescription"/>
            </w:pPr>
            <w:r>
              <w:t>Key responsibilities:</w:t>
            </w:r>
          </w:p>
          <w:p w14:paraId="662EA380" w14:textId="5E03DE13" w:rsidR="00BD577D" w:rsidRDefault="00BD577D" w:rsidP="00BD577D">
            <w:pPr>
              <w:pStyle w:val="JobDescription"/>
              <w:numPr>
                <w:ilvl w:val="0"/>
                <w:numId w:val="27"/>
              </w:numPr>
            </w:pPr>
            <w:r>
              <w:t>Hosting yearly events and attending events held by the Trust.</w:t>
            </w:r>
          </w:p>
          <w:p w14:paraId="5264169E" w14:textId="4AEC51DB" w:rsidR="00BD577D" w:rsidRDefault="00BD577D" w:rsidP="00BD577D">
            <w:pPr>
              <w:pStyle w:val="JobDescription"/>
              <w:numPr>
                <w:ilvl w:val="0"/>
                <w:numId w:val="27"/>
              </w:numPr>
            </w:pPr>
            <w:r>
              <w:t xml:space="preserve">Writing academic blog posts. </w:t>
            </w:r>
          </w:p>
          <w:p w14:paraId="7DDDC22B" w14:textId="22717324" w:rsidR="00BD577D" w:rsidRDefault="00BD577D" w:rsidP="00BD577D">
            <w:pPr>
              <w:pStyle w:val="JobDescription"/>
              <w:numPr>
                <w:ilvl w:val="0"/>
                <w:numId w:val="27"/>
              </w:numPr>
            </w:pPr>
            <w:r>
              <w:t>Spreading awareness of Holocaust remembrance on social media.</w:t>
            </w:r>
          </w:p>
          <w:p w14:paraId="036E1462" w14:textId="77777777" w:rsidR="00BD577D" w:rsidRPr="009455F2" w:rsidRDefault="00BD577D" w:rsidP="00F079F2">
            <w:pPr>
              <w:pStyle w:val="JobDescription"/>
              <w:rPr>
                <w:b/>
                <w:bCs/>
              </w:rPr>
            </w:pPr>
            <w:r w:rsidRPr="009455F2">
              <w:rPr>
                <w:b/>
                <w:bCs/>
              </w:rPr>
              <w:t>Student Researcher (May 2022 – February 2023)</w:t>
            </w:r>
          </w:p>
          <w:p w14:paraId="59C1F5D7" w14:textId="77777777" w:rsidR="00BD577D" w:rsidRDefault="00BD577D" w:rsidP="00F079F2">
            <w:pPr>
              <w:pStyle w:val="JobDescription"/>
            </w:pPr>
            <w:r>
              <w:t xml:space="preserve">This entailed helping Dr Janek Gryta in building educational materials for Year 9 students, that centred on Jewish refugee children’s experience in England. </w:t>
            </w:r>
          </w:p>
          <w:p w14:paraId="3876DEE9" w14:textId="77777777" w:rsidR="00BD577D" w:rsidRDefault="00BD577D" w:rsidP="00F079F2">
            <w:pPr>
              <w:pStyle w:val="JobDescription"/>
            </w:pPr>
            <w:r>
              <w:t xml:space="preserve">Key responsibilities: </w:t>
            </w:r>
          </w:p>
          <w:p w14:paraId="279BE713" w14:textId="77777777" w:rsidR="00BD577D" w:rsidRDefault="009455F2" w:rsidP="00BD577D">
            <w:pPr>
              <w:pStyle w:val="JobDescription"/>
              <w:numPr>
                <w:ilvl w:val="0"/>
                <w:numId w:val="28"/>
              </w:numPr>
            </w:pPr>
            <w:r>
              <w:t>Visiting archives and creating concise documentary evidence of what we found.</w:t>
            </w:r>
          </w:p>
          <w:p w14:paraId="649A0C0D" w14:textId="3DC81C81" w:rsidR="00A36E7A" w:rsidRDefault="009455F2" w:rsidP="00A36E7A">
            <w:pPr>
              <w:pStyle w:val="JobDescription"/>
              <w:numPr>
                <w:ilvl w:val="0"/>
                <w:numId w:val="28"/>
              </w:numPr>
            </w:pPr>
            <w:r>
              <w:t>Collaborative problem solving with others in my team</w:t>
            </w:r>
            <w:r w:rsidR="000B5662">
              <w:t>.</w:t>
            </w:r>
          </w:p>
          <w:p w14:paraId="444F5C53" w14:textId="292C3385" w:rsidR="002B4A15" w:rsidRPr="002B4A15" w:rsidRDefault="002B4A15" w:rsidP="002B4A15">
            <w:pPr>
              <w:pStyle w:val="JobDescription"/>
              <w:rPr>
                <w:b/>
                <w:bCs/>
              </w:rPr>
            </w:pPr>
            <w:r w:rsidRPr="002B4A15">
              <w:rPr>
                <w:b/>
                <w:bCs/>
              </w:rPr>
              <w:t xml:space="preserve">Writer for </w:t>
            </w:r>
            <w:r w:rsidRPr="000B5662">
              <w:rPr>
                <w:b/>
                <w:bCs/>
                <w:i/>
                <w:iCs/>
              </w:rPr>
              <w:t xml:space="preserve">The </w:t>
            </w:r>
            <w:r w:rsidR="000B5662">
              <w:rPr>
                <w:b/>
                <w:bCs/>
                <w:i/>
                <w:iCs/>
              </w:rPr>
              <w:t>Bris</w:t>
            </w:r>
            <w:r w:rsidR="000B5662" w:rsidRPr="000B5662">
              <w:rPr>
                <w:b/>
                <w:bCs/>
                <w:i/>
                <w:iCs/>
              </w:rPr>
              <w:t>torian</w:t>
            </w:r>
            <w:r w:rsidRPr="002B4A15">
              <w:rPr>
                <w:b/>
                <w:bCs/>
              </w:rPr>
              <w:t xml:space="preserve"> (January 2023</w:t>
            </w:r>
            <w:r>
              <w:rPr>
                <w:b/>
                <w:bCs/>
              </w:rPr>
              <w:t xml:space="preserve"> - Present</w:t>
            </w:r>
            <w:r w:rsidRPr="002B4A15">
              <w:rPr>
                <w:b/>
                <w:bCs/>
              </w:rPr>
              <w:t>)</w:t>
            </w:r>
          </w:p>
          <w:p w14:paraId="57CFE45F" w14:textId="7452B018" w:rsidR="002B4A15" w:rsidRDefault="002B4A15" w:rsidP="002B4A15">
            <w:pPr>
              <w:pStyle w:val="JobDescription"/>
            </w:pPr>
            <w:r>
              <w:t xml:space="preserve">In aiming to enhance my journalistic portfolio, I have written a few articles my university History magazine, </w:t>
            </w:r>
            <w:r w:rsidRPr="002B4A15">
              <w:rPr>
                <w:i/>
                <w:iCs/>
              </w:rPr>
              <w:t>The Bristorian.</w:t>
            </w:r>
          </w:p>
          <w:p w14:paraId="15FD0A6C" w14:textId="21D3D691" w:rsidR="002B4A15" w:rsidRDefault="002B4A15" w:rsidP="002B4A15">
            <w:pPr>
              <w:pStyle w:val="JobDescription"/>
            </w:pPr>
            <w:r>
              <w:t>Article examples:</w:t>
            </w:r>
          </w:p>
          <w:p w14:paraId="67C531CA" w14:textId="4E85B7B9" w:rsidR="002B4A15" w:rsidRDefault="002B4A15" w:rsidP="002B4A15">
            <w:pPr>
              <w:pStyle w:val="JobDescription"/>
              <w:numPr>
                <w:ilvl w:val="0"/>
                <w:numId w:val="35"/>
              </w:numPr>
            </w:pPr>
            <w:r>
              <w:t>‘Seeing Auschwitz’: Questions how we view the Holocaust, in relation to a recent exhibition in London.</w:t>
            </w:r>
          </w:p>
          <w:p w14:paraId="6853A168" w14:textId="7C57CECD" w:rsidR="002B4A15" w:rsidRDefault="002B4A15" w:rsidP="002B4A15">
            <w:pPr>
              <w:pStyle w:val="JobDescription"/>
              <w:numPr>
                <w:ilvl w:val="0"/>
                <w:numId w:val="35"/>
              </w:numPr>
            </w:pPr>
            <w:r>
              <w:t>‘Piss on Pity’: Delves into Disability Activism in Bristol and asks why it is so hidden.</w:t>
            </w:r>
          </w:p>
          <w:p w14:paraId="15C638E9" w14:textId="145B7E37" w:rsidR="009455F2" w:rsidRPr="009455F2" w:rsidRDefault="009455F2" w:rsidP="009455F2">
            <w:pPr>
              <w:pStyle w:val="JobDescription"/>
              <w:rPr>
                <w:b/>
                <w:bCs/>
              </w:rPr>
            </w:pPr>
            <w:r w:rsidRPr="009455F2">
              <w:rPr>
                <w:b/>
                <w:bCs/>
              </w:rPr>
              <w:t>A plethora of customer service roles</w:t>
            </w:r>
            <w:r w:rsidR="00A36E7A">
              <w:rPr>
                <w:b/>
                <w:bCs/>
              </w:rPr>
              <w:t xml:space="preserve"> (2016 – Present)</w:t>
            </w:r>
          </w:p>
          <w:p w14:paraId="2B55EF48" w14:textId="2BA098E1" w:rsidR="009455F2" w:rsidRDefault="009455F2" w:rsidP="009455F2">
            <w:pPr>
              <w:pStyle w:val="JobDescription"/>
            </w:pPr>
            <w:r>
              <w:t xml:space="preserve">I have undertaken many part-time customer service roles, ranging from wedding staff, waitress, a National Trust Retail Assistant, volunteering at charity shops, and a children’s gymnastics coach. This array of roles has equipped me with an excellent selection of </w:t>
            </w:r>
            <w:r w:rsidR="0062761C">
              <w:t xml:space="preserve">versatile </w:t>
            </w:r>
            <w:r>
              <w:t>skills.</w:t>
            </w:r>
          </w:p>
          <w:p w14:paraId="495E1C87" w14:textId="77777777" w:rsidR="009455F2" w:rsidRDefault="009455F2" w:rsidP="009455F2">
            <w:pPr>
              <w:pStyle w:val="JobDescription"/>
            </w:pPr>
            <w:r>
              <w:t>Skills acquired:</w:t>
            </w:r>
          </w:p>
          <w:p w14:paraId="4BAF595F" w14:textId="77777777" w:rsidR="009455F2" w:rsidRDefault="009455F2" w:rsidP="009455F2">
            <w:pPr>
              <w:pStyle w:val="JobDescription"/>
              <w:numPr>
                <w:ilvl w:val="0"/>
                <w:numId w:val="29"/>
              </w:numPr>
            </w:pPr>
            <w:r>
              <w:t>Learning and adapting to new tasks with ease.</w:t>
            </w:r>
          </w:p>
          <w:p w14:paraId="6675BF52" w14:textId="77777777" w:rsidR="009455F2" w:rsidRDefault="009455F2" w:rsidP="009455F2">
            <w:pPr>
              <w:pStyle w:val="JobDescription"/>
              <w:numPr>
                <w:ilvl w:val="0"/>
                <w:numId w:val="29"/>
              </w:numPr>
            </w:pPr>
            <w:r>
              <w:t xml:space="preserve">Providing exceptional customer service and being very </w:t>
            </w:r>
            <w:r>
              <w:lastRenderedPageBreak/>
              <w:t>attentive.</w:t>
            </w:r>
          </w:p>
          <w:p w14:paraId="01F5B1C6" w14:textId="77777777" w:rsidR="009455F2" w:rsidRDefault="009455F2" w:rsidP="009455F2">
            <w:pPr>
              <w:pStyle w:val="JobDescription"/>
              <w:numPr>
                <w:ilvl w:val="0"/>
                <w:numId w:val="29"/>
              </w:numPr>
            </w:pPr>
            <w:r>
              <w:t xml:space="preserve">Effective communication with employees and customers. </w:t>
            </w:r>
          </w:p>
          <w:p w14:paraId="4B55EEF3" w14:textId="77777777" w:rsidR="009455F2" w:rsidRDefault="009455F2" w:rsidP="009455F2">
            <w:pPr>
              <w:pStyle w:val="JobDescription"/>
              <w:numPr>
                <w:ilvl w:val="0"/>
                <w:numId w:val="29"/>
              </w:numPr>
            </w:pPr>
            <w:r>
              <w:t>Maintaining a clean and safe environment.</w:t>
            </w:r>
          </w:p>
          <w:p w14:paraId="2C3D50D2" w14:textId="77777777" w:rsidR="009455F2" w:rsidRDefault="009455F2" w:rsidP="009455F2">
            <w:pPr>
              <w:pStyle w:val="JobDescription"/>
              <w:numPr>
                <w:ilvl w:val="0"/>
                <w:numId w:val="29"/>
              </w:numPr>
            </w:pPr>
            <w:r>
              <w:t>Informing myself about the sources of the products that we sold.</w:t>
            </w:r>
          </w:p>
          <w:p w14:paraId="30BCA2EC" w14:textId="13925591" w:rsidR="009455F2" w:rsidRPr="007E5C02" w:rsidRDefault="009455F2" w:rsidP="009455F2">
            <w:pPr>
              <w:pStyle w:val="JobDescription"/>
              <w:numPr>
                <w:ilvl w:val="0"/>
                <w:numId w:val="29"/>
              </w:numPr>
            </w:pPr>
            <w:r>
              <w:t>Learning how to sell a certain product to a customer.</w:t>
            </w:r>
          </w:p>
        </w:tc>
      </w:tr>
      <w:tr w:rsidR="00F079F2" w:rsidRPr="007E5C02" w14:paraId="0C871D3C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0760FEC7" w14:textId="77777777" w:rsidR="00F079F2" w:rsidRPr="007E5C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2F1ADF2D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34F094BE" w14:textId="02124445" w:rsidR="009455F2" w:rsidRPr="007E5C02" w:rsidRDefault="009455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7E5C02" w14:paraId="5C60A2A6" w14:textId="77777777" w:rsidTr="00F079F2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14:paraId="367942F7" w14:textId="77777777" w:rsidR="00F079F2" w:rsidRPr="007E5C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650AD219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6B2AF726" w14:textId="77777777" w:rsidR="00F079F2" w:rsidRPr="007E5C02" w:rsidRDefault="00F079F2" w:rsidP="00F079F2">
            <w:pPr>
              <w:pStyle w:val="Heading1"/>
            </w:pPr>
            <w:r w:rsidRPr="007E5C02">
              <w:rPr>
                <w:lang w:bidi="en-GB"/>
              </w:rPr>
              <w:t>EDUCATION</w:t>
            </w:r>
          </w:p>
        </w:tc>
        <w:tc>
          <w:tcPr>
            <w:tcW w:w="5290" w:type="dxa"/>
            <w:gridSpan w:val="3"/>
            <w:tcBorders>
              <w:bottom w:val="single" w:sz="12" w:space="0" w:color="D14140"/>
            </w:tcBorders>
          </w:tcPr>
          <w:p w14:paraId="6A58667C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7E5C02" w14:paraId="5076784D" w14:textId="77777777" w:rsidTr="00F079F2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14:paraId="024CA0F6" w14:textId="77777777" w:rsidR="00F079F2" w:rsidRPr="007E5C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50C7AAFF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14:paraId="16F7EA3C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D14140"/>
            </w:tcBorders>
          </w:tcPr>
          <w:p w14:paraId="3FE1B200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7E5C02" w14:paraId="1E0850A9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6BF1F4B1" w14:textId="77777777" w:rsidR="00F079F2" w:rsidRPr="007E5C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3C451885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4A902F9B" w14:textId="33BC34E3" w:rsidR="00F079F2" w:rsidRPr="00BD577D" w:rsidRDefault="00A842C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b/>
                <w:bCs/>
                <w:szCs w:val="22"/>
              </w:rPr>
            </w:pPr>
            <w:r w:rsidRPr="00BD577D">
              <w:rPr>
                <w:rFonts w:ascii="Georgia" w:eastAsia="Times New Roman" w:hAnsi="Georgia" w:cs="Georgia"/>
                <w:b/>
                <w:bCs/>
                <w:szCs w:val="22"/>
              </w:rPr>
              <w:t xml:space="preserve">University of Bristol, BA History (September 2020 – </w:t>
            </w:r>
            <w:r w:rsidR="00A36E7A">
              <w:rPr>
                <w:rFonts w:ascii="Georgia" w:eastAsia="Times New Roman" w:hAnsi="Georgia" w:cs="Georgia"/>
                <w:b/>
                <w:bCs/>
                <w:szCs w:val="22"/>
              </w:rPr>
              <w:t>P</w:t>
            </w:r>
            <w:r w:rsidRPr="00BD577D">
              <w:rPr>
                <w:rFonts w:ascii="Georgia" w:eastAsia="Times New Roman" w:hAnsi="Georgia" w:cs="Georgia"/>
                <w:b/>
                <w:bCs/>
                <w:szCs w:val="22"/>
              </w:rPr>
              <w:t>resent)</w:t>
            </w:r>
          </w:p>
          <w:p w14:paraId="0921B9B4" w14:textId="77777777" w:rsidR="00A842C5" w:rsidRDefault="00A842C5" w:rsidP="00A842C5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Predicted 2:1</w:t>
            </w:r>
          </w:p>
          <w:p w14:paraId="23E5C503" w14:textId="77777777" w:rsidR="00A842C5" w:rsidRDefault="00A842C5" w:rsidP="00A842C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0C46D0F0" w14:textId="50C7C62C" w:rsidR="00A842C5" w:rsidRPr="00BD577D" w:rsidRDefault="00A842C5" w:rsidP="00A842C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b/>
                <w:bCs/>
                <w:szCs w:val="22"/>
              </w:rPr>
            </w:pPr>
            <w:r w:rsidRPr="00BD577D">
              <w:rPr>
                <w:rFonts w:ascii="Georgia" w:eastAsia="Times New Roman" w:hAnsi="Georgia" w:cs="Georgia"/>
                <w:b/>
                <w:bCs/>
                <w:szCs w:val="22"/>
              </w:rPr>
              <w:t>The Ashcombe School (September 2013 – July 2020)</w:t>
            </w:r>
          </w:p>
          <w:p w14:paraId="5D9343D0" w14:textId="77777777" w:rsidR="00A842C5" w:rsidRDefault="00A842C5" w:rsidP="00A842C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A Levels</w:t>
            </w:r>
          </w:p>
          <w:p w14:paraId="77E2B522" w14:textId="66D16C74" w:rsidR="00A842C5" w:rsidRDefault="00A842C5" w:rsidP="00A842C5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History, A</w:t>
            </w:r>
          </w:p>
          <w:p w14:paraId="6063E3F6" w14:textId="4EC88166" w:rsidR="00A842C5" w:rsidRDefault="00A842C5" w:rsidP="00A842C5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English Literature, A</w:t>
            </w:r>
          </w:p>
          <w:p w14:paraId="0510EFB9" w14:textId="77777777" w:rsidR="00A842C5" w:rsidRDefault="00A842C5" w:rsidP="00A36E7A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Sociology, A*</w:t>
            </w:r>
          </w:p>
          <w:p w14:paraId="77CA1158" w14:textId="071D2B40" w:rsidR="002B4A15" w:rsidRPr="002B4A15" w:rsidRDefault="002B4A15" w:rsidP="002B4A1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7E5C02" w14:paraId="0B389500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400B2841" w14:textId="77777777" w:rsidR="00F079F2" w:rsidRPr="007E5C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07141CAF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99D1B99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7E5C02" w14:paraId="19078FC5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14B8E15E" w14:textId="77777777" w:rsidR="00F079F2" w:rsidRPr="007E5C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3AA87C0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102697DC" w14:textId="18D2D074" w:rsidR="00F079F2" w:rsidRPr="007E5C02" w:rsidRDefault="00A36E7A" w:rsidP="00F079F2">
            <w:pPr>
              <w:pStyle w:val="Heading1"/>
            </w:pPr>
            <w:r>
              <w:rPr>
                <w:lang w:bidi="en-GB"/>
              </w:rPr>
              <w:t xml:space="preserve">Further experience and </w:t>
            </w:r>
            <w:r w:rsidR="00A842C5">
              <w:rPr>
                <w:lang w:bidi="en-GB"/>
              </w:rPr>
              <w:t>Qualifications</w:t>
            </w:r>
          </w:p>
        </w:tc>
        <w:tc>
          <w:tcPr>
            <w:tcW w:w="4480" w:type="dxa"/>
            <w:tcBorders>
              <w:bottom w:val="single" w:sz="12" w:space="0" w:color="D14140"/>
            </w:tcBorders>
          </w:tcPr>
          <w:p w14:paraId="339C94DC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7E5C02" w14:paraId="48F1E604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522335DB" w14:textId="77777777" w:rsidR="00F079F2" w:rsidRPr="007E5C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BD602BA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</w:tcPr>
          <w:p w14:paraId="4C337030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D14140"/>
            </w:tcBorders>
          </w:tcPr>
          <w:p w14:paraId="6C63BA60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7E5C02" w14:paraId="66480E44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03120C16" w14:textId="77777777" w:rsidR="00F079F2" w:rsidRPr="007E5C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666594B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635E14A0" w14:textId="5A86EE32" w:rsidR="009455F2" w:rsidRPr="009455F2" w:rsidRDefault="009455F2" w:rsidP="009455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S</w:t>
            </w:r>
            <w:r w:rsidRPr="009455F2">
              <w:rPr>
                <w:rFonts w:ascii="Georgia" w:eastAsia="Times New Roman" w:hAnsi="Georgia" w:cs="Georgia"/>
                <w:szCs w:val="22"/>
              </w:rPr>
              <w:t>ilver and Bronze D</w:t>
            </w:r>
            <w:r>
              <w:rPr>
                <w:rFonts w:ascii="Georgia" w:eastAsia="Times New Roman" w:hAnsi="Georgia" w:cs="Georgia"/>
                <w:szCs w:val="22"/>
              </w:rPr>
              <w:t>uke of Edinburgh Awards (2017 and 2018)</w:t>
            </w:r>
          </w:p>
          <w:p w14:paraId="7F0CDB5F" w14:textId="77777777" w:rsidR="009455F2" w:rsidRDefault="009455F2" w:rsidP="009455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St John’s Ambulance First Aid Award (2017)</w:t>
            </w:r>
          </w:p>
          <w:p w14:paraId="1F50FB3F" w14:textId="77777777" w:rsidR="009455F2" w:rsidRDefault="009455F2" w:rsidP="009455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Eton X Research Project (2020)</w:t>
            </w:r>
          </w:p>
          <w:p w14:paraId="67A88CE2" w14:textId="6A987C09" w:rsidR="00A36E7A" w:rsidRPr="00A36E7A" w:rsidRDefault="00A36E7A" w:rsidP="00A36E7A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This provided me with skills in research and creating ideas for a lengthy piece of work.</w:t>
            </w:r>
          </w:p>
          <w:p w14:paraId="028C6593" w14:textId="77777777" w:rsidR="009455F2" w:rsidRDefault="00A36E7A" w:rsidP="009455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3 ASDAN credit points from being an Ambassador for the Holocaust Educational Trust (2020)</w:t>
            </w:r>
          </w:p>
          <w:p w14:paraId="6848B3A2" w14:textId="37CBB3BC" w:rsidR="00A36E7A" w:rsidRDefault="00A36E7A" w:rsidP="009455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Global Leadership Experience with Common Purpose (2021)</w:t>
            </w:r>
          </w:p>
          <w:p w14:paraId="4DF9B4A3" w14:textId="77777777" w:rsidR="00A36E7A" w:rsidRDefault="00A36E7A" w:rsidP="00A36E7A">
            <w:pPr>
              <w:pStyle w:val="ListParagraph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 xml:space="preserve">This allowed me to connect with individuals from Spain, Asia and Britain, as we worked together to target sustainability in our societies. This provided me with an Inclusive Leadership Micro-credential. </w:t>
            </w:r>
          </w:p>
          <w:p w14:paraId="7977B38E" w14:textId="77777777" w:rsidR="00A36E7A" w:rsidRDefault="00A36E7A" w:rsidP="00A36E7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EDU Africa Virtual Experience (2021)</w:t>
            </w:r>
          </w:p>
          <w:p w14:paraId="551250C9" w14:textId="77777777" w:rsidR="00A36E7A" w:rsidRDefault="00A36E7A" w:rsidP="00A36E7A">
            <w:pPr>
              <w:pStyle w:val="ListParagraph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This gave me great insight in how to develop places in a sustainable and cultural way. It explored the memory of Apartheid and focused on the importance of culture and development.</w:t>
            </w:r>
          </w:p>
          <w:p w14:paraId="42306B01" w14:textId="77777777" w:rsidR="00A36E7A" w:rsidRDefault="00A36E7A" w:rsidP="00A36E7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Bristol PLUS Award (2023)</w:t>
            </w:r>
          </w:p>
          <w:p w14:paraId="14C9B6A3" w14:textId="77777777" w:rsidR="00A36E7A" w:rsidRDefault="00A36E7A" w:rsidP="00A36E7A">
            <w:pPr>
              <w:pStyle w:val="ListParagraph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The Bristol PLUS Award was a great achievement that submerged me into the career world. It has provided me with outstanding skills, as I was able to have a mock interview, as well as taking part in a course about Global Citizenship.</w:t>
            </w:r>
          </w:p>
          <w:p w14:paraId="2A39D451" w14:textId="77777777" w:rsidR="00A36E7A" w:rsidRDefault="00A36E7A" w:rsidP="00A36E7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The Times Graduate Interviewer (February 2023)</w:t>
            </w:r>
          </w:p>
          <w:p w14:paraId="7F7C8004" w14:textId="3A796A3D" w:rsidR="00A36E7A" w:rsidRPr="00A36E7A" w:rsidRDefault="00A36E7A" w:rsidP="00A36E7A">
            <w:pPr>
              <w:pStyle w:val="ListParagraph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 xml:space="preserve">This involved conducting 25 interviews for The Times Student Survey 2023. Doing these meant that I had to be prompt and organised, as well as flexible because I had to schedule interviews around other peoples deadlines. </w:t>
            </w:r>
          </w:p>
        </w:tc>
      </w:tr>
      <w:tr w:rsidR="00F079F2" w:rsidRPr="007E5C02" w14:paraId="005608B7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7558276F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51EDBA45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01D69399" w14:textId="77777777" w:rsid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48AAC759" w14:textId="77777777" w:rsidR="002B4A15" w:rsidRDefault="002B4A1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750B1DE2" w14:textId="77777777" w:rsidR="002B4A15" w:rsidRDefault="002B4A1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75EFAF18" w14:textId="77777777" w:rsidR="002B4A15" w:rsidRDefault="002B4A1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  <w:p w14:paraId="280FC71A" w14:textId="5E942F83" w:rsidR="002B4A15" w:rsidRPr="007E5C02" w:rsidRDefault="002B4A1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7E5C02" w14:paraId="279B0490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7F9906E7" w14:textId="77777777" w:rsidR="00F079F2" w:rsidRPr="007E5C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CAAD57D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30CCF128" w14:textId="77777777" w:rsidR="00F079F2" w:rsidRPr="007E5C02" w:rsidRDefault="00F079F2" w:rsidP="00F079F2">
            <w:pPr>
              <w:pStyle w:val="Heading1"/>
            </w:pPr>
            <w:r w:rsidRPr="007E5C02">
              <w:rPr>
                <w:lang w:bidi="en-GB"/>
              </w:rPr>
              <w:t>LEADERSHIP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414C4FB7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7E5C02" w14:paraId="0C4D6E26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010ABD11" w14:textId="77777777" w:rsidR="00F079F2" w:rsidRPr="007E5C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403E3DC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7449289D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35A8157F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7E5C02" w14:paraId="74E4F237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11876673" w14:textId="77777777" w:rsidR="00F079F2" w:rsidRPr="007E5C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271F790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473C497" w14:textId="0034A022" w:rsidR="00F079F2" w:rsidRPr="00A842C5" w:rsidRDefault="00A842C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b/>
                <w:bCs/>
                <w:szCs w:val="22"/>
              </w:rPr>
            </w:pPr>
            <w:r w:rsidRPr="00A842C5">
              <w:rPr>
                <w:rFonts w:ascii="Georgia" w:eastAsia="Times New Roman" w:hAnsi="Georgia" w:cs="Georgia"/>
                <w:b/>
                <w:bCs/>
                <w:szCs w:val="22"/>
              </w:rPr>
              <w:t xml:space="preserve">University of Bristol Trampoline Club Captain (May 2022 – </w:t>
            </w:r>
            <w:r w:rsidR="006A51A5">
              <w:rPr>
                <w:rFonts w:ascii="Georgia" w:eastAsia="Times New Roman" w:hAnsi="Georgia" w:cs="Georgia"/>
                <w:b/>
                <w:bCs/>
                <w:szCs w:val="22"/>
              </w:rPr>
              <w:t>P</w:t>
            </w:r>
            <w:r w:rsidRPr="00A842C5">
              <w:rPr>
                <w:rFonts w:ascii="Georgia" w:eastAsia="Times New Roman" w:hAnsi="Georgia" w:cs="Georgia"/>
                <w:b/>
                <w:bCs/>
                <w:szCs w:val="22"/>
              </w:rPr>
              <w:t>resent)</w:t>
            </w:r>
          </w:p>
          <w:p w14:paraId="02B968E0" w14:textId="77777777" w:rsidR="00A842C5" w:rsidRDefault="00A842C5" w:rsidP="00A842C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 w:rsidRPr="00A842C5">
              <w:rPr>
                <w:rFonts w:ascii="Georgia" w:eastAsia="Times New Roman" w:hAnsi="Georgia" w:cs="Georgia"/>
                <w:szCs w:val="22"/>
              </w:rPr>
              <w:t xml:space="preserve">This role is one that I am exceptionally proud of. It has allowed me to grow my confidence in public speaking and leadership. </w:t>
            </w:r>
          </w:p>
          <w:p w14:paraId="2D6D077A" w14:textId="77777777" w:rsidR="00A842C5" w:rsidRDefault="00A842C5" w:rsidP="00A842C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Key responsibilities:</w:t>
            </w:r>
          </w:p>
          <w:p w14:paraId="0F65D59D" w14:textId="77777777" w:rsidR="00A842C5" w:rsidRDefault="00BD577D" w:rsidP="00A842C5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Consistently bringing a good energy and being enthusiastic.</w:t>
            </w:r>
          </w:p>
          <w:p w14:paraId="1D127DE2" w14:textId="77777777" w:rsidR="00BD577D" w:rsidRDefault="00BD577D" w:rsidP="00A842C5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Having an effective work ethic, so that I can make sure that my committee are doing their relevant jobs.</w:t>
            </w:r>
          </w:p>
          <w:p w14:paraId="3933021D" w14:textId="16E22C6B" w:rsidR="00BD577D" w:rsidRPr="00BD577D" w:rsidRDefault="00BD577D" w:rsidP="00BD577D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Multitasking while creating large events, such as a wide competition for all universities in the South. This meant liaising with the University of Bristol, catering and accommodation companies.</w:t>
            </w:r>
          </w:p>
        </w:tc>
      </w:tr>
      <w:tr w:rsidR="00F079F2" w:rsidRPr="007E5C02" w14:paraId="6B558801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0E2D2676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752947B8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4BB1494A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7E5C02" w14:paraId="02BC32DB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4B4F6C53" w14:textId="77777777" w:rsidR="00F079F2" w:rsidRPr="007E5C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0FB7D9A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0B0E416F" w14:textId="77777777" w:rsidR="00F079F2" w:rsidRPr="007E5C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</w:pPr>
            <w:r w:rsidRPr="007E5C02">
              <w:rPr>
                <w:rFonts w:ascii="Georgia" w:eastAsia="Times New Roman" w:hAnsi="Georgia" w:cs="Georgia"/>
                <w:b/>
                <w:color w:val="D14140"/>
                <w:sz w:val="24"/>
                <w:szCs w:val="24"/>
                <w:lang w:bidi="en-GB"/>
              </w:rPr>
              <w:t>REFERENCES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3CF0F38D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7E5C02" w14:paraId="649A5AFD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08F7ABBE" w14:textId="77777777" w:rsidR="00F079F2" w:rsidRPr="007E5C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08443A3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0D2383C0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2682022E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7E5C02" w14:paraId="0B125CCD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10A18DEB" w14:textId="77777777" w:rsidR="00F079F2" w:rsidRPr="007E5C0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0CE1EAE" w14:textId="77777777" w:rsidR="00F079F2" w:rsidRPr="007E5C0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E7BB66E" w14:textId="7335723D" w:rsidR="00F079F2" w:rsidRPr="007E5C02" w:rsidRDefault="00A842C5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r>
              <w:rPr>
                <w:rFonts w:ascii="Georgia" w:eastAsia="Times New Roman" w:hAnsi="Georgia" w:cs="Georgia"/>
                <w:szCs w:val="22"/>
              </w:rPr>
              <w:t>Available upon request.</w:t>
            </w:r>
          </w:p>
        </w:tc>
      </w:tr>
    </w:tbl>
    <w:p w14:paraId="5A7ED8D9" w14:textId="77777777" w:rsidR="00CE6104" w:rsidRPr="007E5C02" w:rsidRDefault="00CE6104" w:rsidP="007520D7">
      <w:pPr>
        <w:spacing w:before="0"/>
      </w:pPr>
    </w:p>
    <w:sectPr w:rsidR="00CE6104" w:rsidRPr="007E5C02" w:rsidSect="008C457E"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7EE76" w14:textId="77777777" w:rsidR="00340DAD" w:rsidRDefault="00340DAD" w:rsidP="0085363C">
      <w:pPr>
        <w:spacing w:before="0" w:line="240" w:lineRule="auto"/>
      </w:pPr>
      <w:r>
        <w:separator/>
      </w:r>
    </w:p>
  </w:endnote>
  <w:endnote w:type="continuationSeparator" w:id="0">
    <w:p w14:paraId="7052174B" w14:textId="77777777" w:rsidR="00340DAD" w:rsidRDefault="00340DAD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854574-6A6F-463D-AD4E-EF7B78560C26}"/>
    <w:embedBold r:id="rId2" w:fontKey="{CCA5D440-8B78-406E-830D-D4981C4AE4F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4FC7352-AC99-4758-B40E-EBC08282A7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0B8F6C2-836B-4061-8D05-44043811A761}"/>
    <w:embedBold r:id="rId5" w:fontKey="{3A5B9219-1123-40CC-9533-7B1FCE567F29}"/>
    <w:embedItalic r:id="rId6" w:fontKey="{B01110C7-4AAF-41F4-BB56-1C59E6ECA18D}"/>
    <w:embedBoldItalic r:id="rId7" w:fontKey="{B9929A45-266A-41E0-9002-2ADAD09ACD8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4AACB69-857A-4545-B9D2-0331DF1FAAC0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57BD1" w14:textId="77777777" w:rsidR="00340DAD" w:rsidRDefault="00340DAD" w:rsidP="0085363C">
      <w:pPr>
        <w:spacing w:before="0" w:line="240" w:lineRule="auto"/>
      </w:pPr>
      <w:r>
        <w:separator/>
      </w:r>
    </w:p>
  </w:footnote>
  <w:footnote w:type="continuationSeparator" w:id="0">
    <w:p w14:paraId="1D159BF3" w14:textId="77777777" w:rsidR="00340DAD" w:rsidRDefault="00340DAD" w:rsidP="0085363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262F"/>
    <w:multiLevelType w:val="hybridMultilevel"/>
    <w:tmpl w:val="0C5C9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617D4"/>
    <w:multiLevelType w:val="hybridMultilevel"/>
    <w:tmpl w:val="C99E6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E672B64"/>
    <w:multiLevelType w:val="hybridMultilevel"/>
    <w:tmpl w:val="B218F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677230B"/>
    <w:multiLevelType w:val="hybridMultilevel"/>
    <w:tmpl w:val="20247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B6C5F"/>
    <w:multiLevelType w:val="hybridMultilevel"/>
    <w:tmpl w:val="A4283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39F6ADB"/>
    <w:multiLevelType w:val="hybridMultilevel"/>
    <w:tmpl w:val="602CE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23752"/>
    <w:multiLevelType w:val="hybridMultilevel"/>
    <w:tmpl w:val="35C67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A670F"/>
    <w:multiLevelType w:val="hybridMultilevel"/>
    <w:tmpl w:val="4D2CF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9C6E67"/>
    <w:multiLevelType w:val="hybridMultilevel"/>
    <w:tmpl w:val="7D384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9121CC9"/>
    <w:multiLevelType w:val="hybridMultilevel"/>
    <w:tmpl w:val="E466C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1D55129"/>
    <w:multiLevelType w:val="hybridMultilevel"/>
    <w:tmpl w:val="AADEB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013359"/>
    <w:multiLevelType w:val="hybridMultilevel"/>
    <w:tmpl w:val="24763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F650B7"/>
    <w:multiLevelType w:val="hybridMultilevel"/>
    <w:tmpl w:val="8F1A6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22497529">
    <w:abstractNumId w:val="17"/>
  </w:num>
  <w:num w:numId="2" w16cid:durableId="553589979">
    <w:abstractNumId w:val="12"/>
  </w:num>
  <w:num w:numId="3" w16cid:durableId="2103335358">
    <w:abstractNumId w:val="24"/>
  </w:num>
  <w:num w:numId="4" w16cid:durableId="499853461">
    <w:abstractNumId w:val="18"/>
  </w:num>
  <w:num w:numId="5" w16cid:durableId="2021346769">
    <w:abstractNumId w:val="19"/>
  </w:num>
  <w:num w:numId="6" w16cid:durableId="1808279381">
    <w:abstractNumId w:val="29"/>
  </w:num>
  <w:num w:numId="7" w16cid:durableId="1411150992">
    <w:abstractNumId w:val="11"/>
  </w:num>
  <w:num w:numId="8" w16cid:durableId="675767116">
    <w:abstractNumId w:val="16"/>
  </w:num>
  <w:num w:numId="9" w16cid:durableId="29233511">
    <w:abstractNumId w:val="27"/>
  </w:num>
  <w:num w:numId="10" w16cid:durableId="450587213">
    <w:abstractNumId w:val="4"/>
  </w:num>
  <w:num w:numId="11" w16cid:durableId="381365548">
    <w:abstractNumId w:val="8"/>
  </w:num>
  <w:num w:numId="12" w16cid:durableId="1959140829">
    <w:abstractNumId w:val="2"/>
  </w:num>
  <w:num w:numId="13" w16cid:durableId="1725911817">
    <w:abstractNumId w:val="5"/>
  </w:num>
  <w:num w:numId="14" w16cid:durableId="304746609">
    <w:abstractNumId w:val="14"/>
  </w:num>
  <w:num w:numId="15" w16cid:durableId="2020888138">
    <w:abstractNumId w:val="13"/>
  </w:num>
  <w:num w:numId="16" w16cid:durableId="368575057">
    <w:abstractNumId w:val="25"/>
  </w:num>
  <w:num w:numId="17" w16cid:durableId="496269650">
    <w:abstractNumId w:val="6"/>
  </w:num>
  <w:num w:numId="18" w16cid:durableId="1857846491">
    <w:abstractNumId w:val="34"/>
  </w:num>
  <w:num w:numId="19" w16cid:durableId="2133596235">
    <w:abstractNumId w:val="28"/>
  </w:num>
  <w:num w:numId="20" w16cid:durableId="1115054362">
    <w:abstractNumId w:val="20"/>
  </w:num>
  <w:num w:numId="21" w16cid:durableId="957875066">
    <w:abstractNumId w:val="33"/>
  </w:num>
  <w:num w:numId="22" w16cid:durableId="1288776681">
    <w:abstractNumId w:val="7"/>
  </w:num>
  <w:num w:numId="23" w16cid:durableId="898128633">
    <w:abstractNumId w:val="21"/>
  </w:num>
  <w:num w:numId="24" w16cid:durableId="924144855">
    <w:abstractNumId w:val="1"/>
  </w:num>
  <w:num w:numId="25" w16cid:durableId="1276013261">
    <w:abstractNumId w:val="3"/>
  </w:num>
  <w:num w:numId="26" w16cid:durableId="1420253565">
    <w:abstractNumId w:val="26"/>
  </w:num>
  <w:num w:numId="27" w16cid:durableId="618873207">
    <w:abstractNumId w:val="10"/>
  </w:num>
  <w:num w:numId="28" w16cid:durableId="1957368141">
    <w:abstractNumId w:val="30"/>
  </w:num>
  <w:num w:numId="29" w16cid:durableId="425200793">
    <w:abstractNumId w:val="0"/>
  </w:num>
  <w:num w:numId="30" w16cid:durableId="585845716">
    <w:abstractNumId w:val="15"/>
  </w:num>
  <w:num w:numId="31" w16cid:durableId="1961493422">
    <w:abstractNumId w:val="23"/>
  </w:num>
  <w:num w:numId="32" w16cid:durableId="1722751960">
    <w:abstractNumId w:val="22"/>
  </w:num>
  <w:num w:numId="33" w16cid:durableId="55016203">
    <w:abstractNumId w:val="9"/>
  </w:num>
  <w:num w:numId="34" w16cid:durableId="105391155">
    <w:abstractNumId w:val="31"/>
  </w:num>
  <w:num w:numId="35" w16cid:durableId="696544322">
    <w:abstractNumId w:val="3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2C5"/>
    <w:rsid w:val="00052382"/>
    <w:rsid w:val="0006568A"/>
    <w:rsid w:val="00076F0F"/>
    <w:rsid w:val="00084253"/>
    <w:rsid w:val="000B5662"/>
    <w:rsid w:val="000D1F49"/>
    <w:rsid w:val="001727CA"/>
    <w:rsid w:val="00187D40"/>
    <w:rsid w:val="002B4A15"/>
    <w:rsid w:val="002C56E6"/>
    <w:rsid w:val="00340DAD"/>
    <w:rsid w:val="00361691"/>
    <w:rsid w:val="00361E11"/>
    <w:rsid w:val="00376B65"/>
    <w:rsid w:val="00392616"/>
    <w:rsid w:val="0039390A"/>
    <w:rsid w:val="003F0847"/>
    <w:rsid w:val="0040090B"/>
    <w:rsid w:val="0046302A"/>
    <w:rsid w:val="00487D2D"/>
    <w:rsid w:val="004D4453"/>
    <w:rsid w:val="004D5D62"/>
    <w:rsid w:val="005112D0"/>
    <w:rsid w:val="005713FA"/>
    <w:rsid w:val="00577E06"/>
    <w:rsid w:val="005A3BF7"/>
    <w:rsid w:val="005F0033"/>
    <w:rsid w:val="005F2035"/>
    <w:rsid w:val="005F7990"/>
    <w:rsid w:val="0062761C"/>
    <w:rsid w:val="00632608"/>
    <w:rsid w:val="0063739C"/>
    <w:rsid w:val="0064068F"/>
    <w:rsid w:val="006643E9"/>
    <w:rsid w:val="0067761E"/>
    <w:rsid w:val="006A51A5"/>
    <w:rsid w:val="007520D7"/>
    <w:rsid w:val="00765AB9"/>
    <w:rsid w:val="00770F25"/>
    <w:rsid w:val="007A35A8"/>
    <w:rsid w:val="007B0A85"/>
    <w:rsid w:val="007C6A52"/>
    <w:rsid w:val="007E5C02"/>
    <w:rsid w:val="0082043E"/>
    <w:rsid w:val="0085363C"/>
    <w:rsid w:val="008954EF"/>
    <w:rsid w:val="008965E3"/>
    <w:rsid w:val="008C457E"/>
    <w:rsid w:val="008E203A"/>
    <w:rsid w:val="0091229C"/>
    <w:rsid w:val="00940E73"/>
    <w:rsid w:val="009455F2"/>
    <w:rsid w:val="0098597D"/>
    <w:rsid w:val="00991FC6"/>
    <w:rsid w:val="009F619A"/>
    <w:rsid w:val="009F6DDE"/>
    <w:rsid w:val="00A11965"/>
    <w:rsid w:val="00A2266E"/>
    <w:rsid w:val="00A36E7A"/>
    <w:rsid w:val="00A370A8"/>
    <w:rsid w:val="00A55B51"/>
    <w:rsid w:val="00A61AE5"/>
    <w:rsid w:val="00A842C5"/>
    <w:rsid w:val="00AF056A"/>
    <w:rsid w:val="00B62AB7"/>
    <w:rsid w:val="00B76605"/>
    <w:rsid w:val="00BD4753"/>
    <w:rsid w:val="00BD577D"/>
    <w:rsid w:val="00BD5CB1"/>
    <w:rsid w:val="00BE62EE"/>
    <w:rsid w:val="00C003BA"/>
    <w:rsid w:val="00C4481A"/>
    <w:rsid w:val="00C46878"/>
    <w:rsid w:val="00C75B47"/>
    <w:rsid w:val="00CB4A51"/>
    <w:rsid w:val="00CD4532"/>
    <w:rsid w:val="00CD47B0"/>
    <w:rsid w:val="00CE6104"/>
    <w:rsid w:val="00CE7918"/>
    <w:rsid w:val="00D16163"/>
    <w:rsid w:val="00DB3867"/>
    <w:rsid w:val="00DB3FAD"/>
    <w:rsid w:val="00E246A5"/>
    <w:rsid w:val="00E61C09"/>
    <w:rsid w:val="00EB3B58"/>
    <w:rsid w:val="00EC7359"/>
    <w:rsid w:val="00EE3054"/>
    <w:rsid w:val="00EE3EC6"/>
    <w:rsid w:val="00EE6C6F"/>
    <w:rsid w:val="00F00606"/>
    <w:rsid w:val="00F01256"/>
    <w:rsid w:val="00F079F2"/>
    <w:rsid w:val="00F47D0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FC2B7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GB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A842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JL54\AppData\Roaming\Microsoft\Templates\Bold%20monogram%20resume.dotx" TargetMode="External"/></Relationship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66A9F3-A53A-4711-B8B8-EE48B62CE9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031A6A-CDB6-48CB-810E-54A93B64BC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B6B15805-E542-4E3A-8350-880BE0AE4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B1D5A0-D121-4024-8692-BB21284F9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</Template>
  <TotalTime>0</TotalTime>
  <Pages>3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2023-04-12T21:57:00Z</dcterms:created>
  <dcterms:modified xsi:type="dcterms:W3CDTF">2023-04-13T09:33:00Z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